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7"/>
        <w:gridCol w:w="8055"/>
      </w:tblGrid>
      <w:tr w:rsidR="002A4ED5" w:rsidRPr="002A4ED5" w14:paraId="2F0A4CC3" w14:textId="77777777" w:rsidTr="002A4ED5">
        <w:sdt>
          <w:sdtPr>
            <w:id w:val="415748049"/>
            <w:placeholder>
              <w:docPart w:val="6741110AB56C41149391C1A9F16CB09A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61055366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45D6C23" w14:textId="77777777" w:rsidR="002A4ED5" w:rsidRPr="002A4ED5" w:rsidRDefault="002A4ED5" w:rsidP="002A4ED5"/>
        </w:tc>
      </w:tr>
      <w:tr w:rsidR="002A4ED5" w:rsidRPr="002A4ED5" w14:paraId="55793D49" w14:textId="77777777" w:rsidTr="002A4ED5">
        <w:sdt>
          <w:sdtPr>
            <w:id w:val="1692185716"/>
            <w:placeholder>
              <w:docPart w:val="0800426F64924E3AA0FCDC8B983A9DB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392FAAB5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4B4C1BC" w14:textId="77777777" w:rsidR="002A4ED5" w:rsidRPr="002A4ED5" w:rsidRDefault="002A4ED5" w:rsidP="002A4ED5"/>
        </w:tc>
      </w:tr>
      <w:tr w:rsidR="002A4ED5" w:rsidRPr="002A4ED5" w14:paraId="3DE09A0D" w14:textId="77777777" w:rsidTr="002A4ED5">
        <w:sdt>
          <w:sdtPr>
            <w:id w:val="639315362"/>
            <w:placeholder>
              <w:docPart w:val="CF73AE5A71FE410FB8682AFD819DB82A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2730FA41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CFD5633" w14:textId="77777777" w:rsidR="002A4ED5" w:rsidRPr="002A4ED5" w:rsidRDefault="002A4ED5" w:rsidP="002A4ED5"/>
        </w:tc>
      </w:tr>
      <w:tr w:rsidR="002A4ED5" w:rsidRPr="002A4ED5" w14:paraId="61ACDCA4" w14:textId="77777777" w:rsidTr="002A4ED5">
        <w:tc>
          <w:tcPr>
            <w:tcW w:w="729" w:type="pct"/>
            <w:vAlign w:val="bottom"/>
          </w:tcPr>
          <w:p w14:paraId="6C82AF0D" w14:textId="63961D3D" w:rsidR="002A4ED5" w:rsidRPr="002A4ED5" w:rsidRDefault="00312BF6" w:rsidP="002A4ED5">
            <w:r>
              <w:t>INSTRUCTIONS: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8266C1" w14:textId="660DF3A0" w:rsidR="002A4ED5" w:rsidRPr="002A4ED5" w:rsidRDefault="00312BF6" w:rsidP="002A4ED5">
            <w:r>
              <w:t xml:space="preserve">Please submit form by email (image or pdf/scan) </w:t>
            </w:r>
            <w:r w:rsidR="008A18CC">
              <w:t xml:space="preserve">to </w:t>
            </w:r>
            <w:hyperlink r:id="rId11" w:history="1">
              <w:r w:rsidR="008A18CC" w:rsidRPr="00F202A4">
                <w:rPr>
                  <w:rStyle w:val="Hyperlink"/>
                </w:rPr>
                <w:t>Carletonplacegallery@gmail.com</w:t>
              </w:r>
            </w:hyperlink>
            <w:r w:rsidR="008A18CC">
              <w:t xml:space="preserve"> </w:t>
            </w:r>
            <w:r w:rsidR="00EA16CA">
              <w:t>by Monday, November 25</w:t>
            </w:r>
            <w:r w:rsidR="00007CC5">
              <w:t xml:space="preserve"> and send an electronic money transfer for the full amount to the same email</w:t>
            </w:r>
            <w:r w:rsidR="00EA16CA">
              <w:t>.</w:t>
            </w:r>
            <w:r w:rsidR="008A18CC">
              <w:t xml:space="preserve"> </w:t>
            </w:r>
            <w:r w:rsidR="004B362E">
              <w:t>O</w:t>
            </w:r>
            <w:r w:rsidR="008A18CC">
              <w:t>nce full payment is made, your order will be finalized.</w:t>
            </w:r>
          </w:p>
        </w:tc>
      </w:tr>
      <w:tr w:rsidR="002A4ED5" w:rsidRPr="002A4ED5" w14:paraId="531AC0C7" w14:textId="77777777" w:rsidTr="00C85451">
        <w:tc>
          <w:tcPr>
            <w:tcW w:w="729" w:type="pct"/>
            <w:vAlign w:val="bottom"/>
          </w:tcPr>
          <w:p w14:paraId="3F997A63" w14:textId="40575932" w:rsidR="002A4ED5" w:rsidRPr="002A4ED5" w:rsidRDefault="00B40C17" w:rsidP="002A4ED5">
            <w:r>
              <w:t>PICKUP INFO</w:t>
            </w:r>
          </w:p>
        </w:tc>
        <w:tc>
          <w:tcPr>
            <w:tcW w:w="4271" w:type="pct"/>
            <w:vAlign w:val="bottom"/>
          </w:tcPr>
          <w:p w14:paraId="7DF8F6A3" w14:textId="10610FD5" w:rsidR="002A4ED5" w:rsidRPr="002A4ED5" w:rsidRDefault="00B40C17" w:rsidP="002A4ED5">
            <w:r>
              <w:t xml:space="preserve">Pickup at Carleton Place Gallery, 210 Bridge Street, CP from </w:t>
            </w:r>
            <w:r w:rsidR="00713060">
              <w:t>5pm – 9pm on Friday, November 29</w:t>
            </w:r>
          </w:p>
        </w:tc>
      </w:tr>
      <w:tr w:rsidR="00C85451" w:rsidRPr="002A4ED5" w14:paraId="2C45B646" w14:textId="77777777" w:rsidTr="002A4ED5">
        <w:tc>
          <w:tcPr>
            <w:tcW w:w="729" w:type="pct"/>
            <w:vAlign w:val="bottom"/>
          </w:tcPr>
          <w:p w14:paraId="37C9DD32" w14:textId="77777777" w:rsidR="00C85451" w:rsidRDefault="00C85451" w:rsidP="002A4ED5"/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6378DBF" w14:textId="77777777" w:rsidR="00C85451" w:rsidRDefault="00C85451" w:rsidP="002A4ED5"/>
        </w:tc>
      </w:tr>
    </w:tbl>
    <w:p w14:paraId="44626BFB" w14:textId="77777777" w:rsidR="00806FF3" w:rsidRDefault="00806FF3" w:rsidP="00562601">
      <w:pPr>
        <w:pStyle w:val="NoSpacing"/>
      </w:pPr>
    </w:p>
    <w:tbl>
      <w:tblPr>
        <w:tblW w:w="5423" w:type="pct"/>
        <w:tblInd w:w="-543" w:type="dxa"/>
        <w:tblLayout w:type="fixed"/>
        <w:tblLook w:val="04A0" w:firstRow="1" w:lastRow="0" w:firstColumn="1" w:lastColumn="0" w:noHBand="0" w:noVBand="1"/>
      </w:tblPr>
      <w:tblGrid>
        <w:gridCol w:w="4072"/>
        <w:gridCol w:w="1265"/>
        <w:gridCol w:w="2044"/>
        <w:gridCol w:w="985"/>
        <w:gridCol w:w="947"/>
        <w:gridCol w:w="1301"/>
      </w:tblGrid>
      <w:tr w:rsidR="004775B6" w:rsidRPr="002A4ED5" w14:paraId="0045AA37" w14:textId="77777777" w:rsidTr="004775B6">
        <w:sdt>
          <w:sdtPr>
            <w:id w:val="-734620487"/>
            <w:placeholder>
              <w:docPart w:val="FB9E3762CBDB425CB9F4757E303FF87B"/>
            </w:placeholder>
            <w:temporary/>
            <w:showingPlcHdr/>
            <w15:appearance w15:val="hidden"/>
          </w:sdtPr>
          <w:sdtContent>
            <w:tc>
              <w:tcPr>
                <w:tcW w:w="191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BC1B9CA" w14:textId="77777777" w:rsidR="004775B6" w:rsidRPr="002A4ED5" w:rsidRDefault="004775B6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tc>
          <w:tcPr>
            <w:tcW w:w="1559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20147DC" w14:textId="5D76C1F4" w:rsidR="004775B6" w:rsidRPr="002A4ED5" w:rsidRDefault="004775B6" w:rsidP="002A4ED5">
            <w:pPr>
              <w:pStyle w:val="TableHeaders"/>
            </w:pPr>
            <w:r>
              <w:t>PRICE DETAILS</w:t>
            </w:r>
          </w:p>
        </w:tc>
        <w:sdt>
          <w:sdtPr>
            <w:id w:val="405890554"/>
            <w:placeholder>
              <w:docPart w:val="9AEDE85CEA28420292AEFF7B045F04D2"/>
            </w:placeholder>
            <w:temporary/>
            <w:showingPlcHdr/>
            <w15:appearance w15:val="hidden"/>
          </w:sdtPr>
          <w:sdtContent>
            <w:tc>
              <w:tcPr>
                <w:tcW w:w="46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43282AC" w14:textId="77777777" w:rsidR="004775B6" w:rsidRPr="002A4ED5" w:rsidRDefault="004775B6" w:rsidP="002A4ED5">
                <w:pPr>
                  <w:pStyle w:val="TableHeaders"/>
                </w:pPr>
                <w:r w:rsidRPr="004775B6">
                  <w:rPr>
                    <w:sz w:val="18"/>
                    <w:szCs w:val="12"/>
                  </w:rPr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1D40B7DAFE784D0EB46C3241394721F4"/>
            </w:placeholder>
            <w:temporary/>
            <w:showingPlcHdr/>
            <w15:appearance w15:val="hidden"/>
          </w:sdtPr>
          <w:sdtContent>
            <w:tc>
              <w:tcPr>
                <w:tcW w:w="44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0CBB742" w14:textId="77777777" w:rsidR="004775B6" w:rsidRPr="002A4ED5" w:rsidRDefault="004775B6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tc>
          <w:tcPr>
            <w:tcW w:w="613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2423059" w14:textId="18342552" w:rsidR="004775B6" w:rsidRPr="002A4ED5" w:rsidRDefault="004775B6" w:rsidP="002A4ED5">
            <w:pPr>
              <w:pStyle w:val="TableHeaders"/>
            </w:pPr>
            <w:r>
              <w:t>Total</w:t>
            </w:r>
          </w:p>
        </w:tc>
      </w:tr>
      <w:tr w:rsidR="004775B6" w:rsidRPr="002A4ED5" w14:paraId="42E2F679" w14:textId="77777777" w:rsidTr="004775B6">
        <w:tc>
          <w:tcPr>
            <w:tcW w:w="191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96F38C6" w14:textId="77777777" w:rsidR="004775B6" w:rsidRPr="002A4ED5" w:rsidRDefault="004775B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96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AE1C603" w14:textId="24A781EB" w:rsidR="004775B6" w:rsidRPr="002A4ED5" w:rsidRDefault="004775B6" w:rsidP="00582B1C">
            <w:pPr>
              <w:pStyle w:val="TableSubheadings"/>
            </w:pPr>
          </w:p>
        </w:tc>
        <w:tc>
          <w:tcPr>
            <w:tcW w:w="963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2760D41" w14:textId="7949249C" w:rsidR="004775B6" w:rsidRPr="002A4ED5" w:rsidRDefault="004775B6" w:rsidP="00582B1C">
            <w:pPr>
              <w:pStyle w:val="TableSubheadings"/>
            </w:pPr>
          </w:p>
        </w:tc>
        <w:tc>
          <w:tcPr>
            <w:tcW w:w="46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14E9E28" w14:textId="77777777" w:rsidR="004775B6" w:rsidRPr="002A4ED5" w:rsidRDefault="004775B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4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01630A8" w14:textId="77777777" w:rsidR="004775B6" w:rsidRPr="002A4ED5" w:rsidRDefault="004775B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1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E558BDA" w14:textId="77777777" w:rsidR="004775B6" w:rsidRPr="002A4ED5" w:rsidRDefault="004775B6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4775B6" w:rsidRPr="002A4ED5" w14:paraId="7B181305" w14:textId="77777777" w:rsidTr="004775B6">
        <w:tc>
          <w:tcPr>
            <w:tcW w:w="191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2BFB7EBB" w14:textId="14D5C9E9" w:rsidR="004775B6" w:rsidRPr="002A4ED5" w:rsidRDefault="004775B6" w:rsidP="002A4ED5">
            <w:r>
              <w:t>FAMILY SIZE SAVOURY PIES</w:t>
            </w:r>
          </w:p>
        </w:tc>
        <w:tc>
          <w:tcPr>
            <w:tcW w:w="59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6A39A313" w14:textId="7502FFB1" w:rsidR="004775B6" w:rsidRPr="002A4ED5" w:rsidRDefault="004775B6" w:rsidP="002A4ED5">
            <w:r>
              <w:t>$24 each</w:t>
            </w:r>
          </w:p>
        </w:tc>
        <w:tc>
          <w:tcPr>
            <w:tcW w:w="96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4031F342" w14:textId="17CDF8EE" w:rsidR="004775B6" w:rsidRPr="002A4ED5" w:rsidRDefault="004775B6" w:rsidP="002A4ED5">
            <w:r>
              <w:t>3+ pies = 10% off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6646E12A" w14:textId="77777777" w:rsidR="004775B6" w:rsidRPr="002A4ED5" w:rsidRDefault="004775B6" w:rsidP="002A4ED5"/>
        </w:tc>
        <w:tc>
          <w:tcPr>
            <w:tcW w:w="44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48390610" w14:textId="77777777" w:rsidR="004775B6" w:rsidRPr="002A4ED5" w:rsidRDefault="004775B6" w:rsidP="002A4ED5"/>
        </w:tc>
        <w:tc>
          <w:tcPr>
            <w:tcW w:w="6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4EAA6CAD" w14:textId="77777777" w:rsidR="004775B6" w:rsidRPr="002A4ED5" w:rsidRDefault="004775B6" w:rsidP="002A4ED5"/>
        </w:tc>
      </w:tr>
      <w:tr w:rsidR="004775B6" w:rsidRPr="002A4ED5" w14:paraId="652C4440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0EF0C53B" w14:textId="6D4C9A1D" w:rsidR="004775B6" w:rsidRPr="002A4ED5" w:rsidRDefault="004775B6" w:rsidP="002A4ED5">
            <w:r>
              <w:t xml:space="preserve">Beef &amp; Pork Traditional </w:t>
            </w:r>
            <w:proofErr w:type="spellStart"/>
            <w:r>
              <w:t>Tortiere</w:t>
            </w:r>
            <w:proofErr w:type="spellEnd"/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45CB153E" w14:textId="77777777" w:rsidR="004775B6" w:rsidRPr="002A4ED5" w:rsidRDefault="004775B6" w:rsidP="002A4ED5"/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1AFAB6D4" w14:textId="77777777" w:rsidR="004775B6" w:rsidRPr="002A4ED5" w:rsidRDefault="004775B6" w:rsidP="002A4ED5"/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2875ED1B" w14:textId="77777777" w:rsidR="004775B6" w:rsidRPr="002A4ED5" w:rsidRDefault="004775B6" w:rsidP="002A4ED5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4F15F714" w14:textId="77777777" w:rsidR="004775B6" w:rsidRPr="002A4ED5" w:rsidRDefault="004775B6" w:rsidP="002A4ED5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18B4A50B" w14:textId="77777777" w:rsidR="004775B6" w:rsidRPr="002A4ED5" w:rsidRDefault="004775B6" w:rsidP="002A4ED5"/>
        </w:tc>
      </w:tr>
      <w:tr w:rsidR="004775B6" w:rsidRPr="002A4ED5" w14:paraId="35CFBE9C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250905F4" w14:textId="3C166944" w:rsidR="004775B6" w:rsidRPr="002A4ED5" w:rsidRDefault="004775B6" w:rsidP="002A4ED5">
            <w:r>
              <w:t xml:space="preserve">Turkey &amp; Cranberry </w:t>
            </w:r>
            <w:proofErr w:type="spellStart"/>
            <w:r>
              <w:t>Tortiere</w:t>
            </w:r>
            <w:proofErr w:type="spellEnd"/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66363748" w14:textId="77777777" w:rsidR="004775B6" w:rsidRPr="002A4ED5" w:rsidRDefault="004775B6" w:rsidP="002A4ED5"/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48F3B699" w14:textId="77777777" w:rsidR="004775B6" w:rsidRPr="002A4ED5" w:rsidRDefault="004775B6" w:rsidP="002A4ED5"/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4563F1A6" w14:textId="77777777" w:rsidR="004775B6" w:rsidRPr="002A4ED5" w:rsidRDefault="004775B6" w:rsidP="002A4ED5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263A3E74" w14:textId="77777777" w:rsidR="004775B6" w:rsidRPr="002A4ED5" w:rsidRDefault="004775B6" w:rsidP="002A4ED5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237AB71E" w14:textId="77777777" w:rsidR="004775B6" w:rsidRPr="002A4ED5" w:rsidRDefault="004775B6" w:rsidP="002A4ED5"/>
        </w:tc>
      </w:tr>
      <w:tr w:rsidR="004775B6" w:rsidRPr="002A4ED5" w14:paraId="61B370FD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36C6B01A" w14:textId="0B58D8D3" w:rsidR="004775B6" w:rsidRPr="002A4ED5" w:rsidRDefault="004775B6" w:rsidP="002A4ED5">
            <w:r>
              <w:t>Chicken &amp; Leek Pie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7F5EAD2F" w14:textId="77777777" w:rsidR="004775B6" w:rsidRPr="002A4ED5" w:rsidRDefault="004775B6" w:rsidP="002A4ED5"/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6E26D8CF" w14:textId="77777777" w:rsidR="004775B6" w:rsidRPr="002A4ED5" w:rsidRDefault="004775B6" w:rsidP="002A4ED5"/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54CFAA2A" w14:textId="77777777" w:rsidR="004775B6" w:rsidRPr="002A4ED5" w:rsidRDefault="004775B6" w:rsidP="002A4ED5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3DBFED9E" w14:textId="77777777" w:rsidR="004775B6" w:rsidRPr="002A4ED5" w:rsidRDefault="004775B6" w:rsidP="002A4ED5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4F4DA"/>
          </w:tcPr>
          <w:p w14:paraId="070B9082" w14:textId="77777777" w:rsidR="004775B6" w:rsidRPr="002A4ED5" w:rsidRDefault="004775B6" w:rsidP="002A4ED5"/>
        </w:tc>
      </w:tr>
      <w:tr w:rsidR="004775B6" w:rsidRPr="002A4ED5" w14:paraId="49422A98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0C5C3" w:themeFill="accent5" w:themeFillTint="33"/>
          </w:tcPr>
          <w:p w14:paraId="062D73AD" w14:textId="77777777" w:rsidR="004775B6" w:rsidRPr="002A4ED5" w:rsidRDefault="004775B6" w:rsidP="00EE4055">
            <w:r>
              <w:t>CHRISTMAS SPECIAL ITEM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0C5C3" w:themeFill="accent5" w:themeFillTint="33"/>
          </w:tcPr>
          <w:p w14:paraId="18BB738A" w14:textId="694F54AA" w:rsidR="004775B6" w:rsidRPr="002A4ED5" w:rsidRDefault="004775B6" w:rsidP="00EE4055">
            <w:r>
              <w:t>$20 each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0C5C3" w:themeFill="accent5" w:themeFillTint="33"/>
          </w:tcPr>
          <w:p w14:paraId="6A4C37BE" w14:textId="48C56BE4" w:rsidR="004775B6" w:rsidRPr="002A4ED5" w:rsidRDefault="004775B6" w:rsidP="00EE4055">
            <w:r>
              <w:t>4+ = 10% off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0C5C3" w:themeFill="accent5" w:themeFillTint="33"/>
          </w:tcPr>
          <w:p w14:paraId="09036039" w14:textId="77777777" w:rsidR="004775B6" w:rsidRPr="002A4ED5" w:rsidRDefault="004775B6" w:rsidP="00EE4055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0C5C3" w:themeFill="accent5" w:themeFillTint="33"/>
          </w:tcPr>
          <w:p w14:paraId="618F2945" w14:textId="77777777" w:rsidR="004775B6" w:rsidRPr="002A4ED5" w:rsidRDefault="004775B6" w:rsidP="00EE4055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0C5C3" w:themeFill="accent5" w:themeFillTint="33"/>
          </w:tcPr>
          <w:p w14:paraId="4C2F2F9B" w14:textId="77777777" w:rsidR="004775B6" w:rsidRPr="002A4ED5" w:rsidRDefault="004775B6" w:rsidP="00EE4055"/>
        </w:tc>
      </w:tr>
      <w:tr w:rsidR="004775B6" w:rsidRPr="002A4ED5" w14:paraId="75D66CC2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0C5C3" w:themeFill="accent5" w:themeFillTint="33"/>
          </w:tcPr>
          <w:p w14:paraId="75AD5EAD" w14:textId="342B5C3C" w:rsidR="004775B6" w:rsidRPr="002A4ED5" w:rsidRDefault="004775B6" w:rsidP="00EE4055">
            <w:r>
              <w:t xml:space="preserve">Family Size Sticky Toffee Pudding </w:t>
            </w:r>
            <w:r w:rsidRPr="007E77DA">
              <w:t>(caramel sauce ready to bake &amp; serve)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0C5C3" w:themeFill="accent5" w:themeFillTint="33"/>
          </w:tcPr>
          <w:p w14:paraId="171618AC" w14:textId="77777777" w:rsidR="004775B6" w:rsidRPr="002A4ED5" w:rsidRDefault="004775B6" w:rsidP="00EE4055"/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0C5C3" w:themeFill="accent5" w:themeFillTint="33"/>
          </w:tcPr>
          <w:p w14:paraId="45BD41D8" w14:textId="77777777" w:rsidR="004775B6" w:rsidRPr="002A4ED5" w:rsidRDefault="004775B6" w:rsidP="00EE4055"/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0C5C3" w:themeFill="accent5" w:themeFillTint="33"/>
          </w:tcPr>
          <w:p w14:paraId="0893E0A0" w14:textId="77777777" w:rsidR="004775B6" w:rsidRPr="002A4ED5" w:rsidRDefault="004775B6" w:rsidP="00EE4055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0C5C3" w:themeFill="accent5" w:themeFillTint="33"/>
          </w:tcPr>
          <w:p w14:paraId="2C1D15D8" w14:textId="77777777" w:rsidR="004775B6" w:rsidRPr="002A4ED5" w:rsidRDefault="004775B6" w:rsidP="00EE4055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0C5C3" w:themeFill="accent5" w:themeFillTint="33"/>
          </w:tcPr>
          <w:p w14:paraId="72DBD063" w14:textId="77777777" w:rsidR="004775B6" w:rsidRPr="002A4ED5" w:rsidRDefault="004775B6" w:rsidP="00EE4055"/>
        </w:tc>
      </w:tr>
      <w:tr w:rsidR="004775B6" w:rsidRPr="002A4ED5" w14:paraId="4786C6DE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7013A136" w14:textId="4D74BC7C" w:rsidR="004775B6" w:rsidRPr="002A4ED5" w:rsidRDefault="004775B6" w:rsidP="004B4504">
            <w:r>
              <w:t>FAMILY SIZE SWEET PIES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3C1C7F17" w14:textId="2C2FA21F" w:rsidR="004775B6" w:rsidRPr="002A4ED5" w:rsidRDefault="004775B6" w:rsidP="004B4504">
            <w:r>
              <w:t>$24 each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2C44738B" w14:textId="3A6B56C8" w:rsidR="004775B6" w:rsidRPr="002A4ED5" w:rsidRDefault="004775B6" w:rsidP="004B4504">
            <w:r>
              <w:t>3+ pies = 10% off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09E9C2CB" w14:textId="77777777" w:rsidR="004775B6" w:rsidRPr="002A4ED5" w:rsidRDefault="004775B6" w:rsidP="004B4504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67E2A356" w14:textId="77777777" w:rsidR="004775B6" w:rsidRPr="002A4ED5" w:rsidRDefault="004775B6" w:rsidP="004B4504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7CA0FFEB" w14:textId="77777777" w:rsidR="004775B6" w:rsidRPr="002A4ED5" w:rsidRDefault="004775B6" w:rsidP="004B4504"/>
        </w:tc>
      </w:tr>
      <w:tr w:rsidR="004775B6" w:rsidRPr="002A4ED5" w14:paraId="6383254A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366AE80C" w14:textId="4019A47B" w:rsidR="004775B6" w:rsidRPr="002A4ED5" w:rsidRDefault="004775B6" w:rsidP="004B4504">
            <w:r>
              <w:t>Apple Pie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3E54F325" w14:textId="77777777" w:rsidR="004775B6" w:rsidRPr="002A4ED5" w:rsidRDefault="004775B6" w:rsidP="004B4504"/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5C00A3AA" w14:textId="77777777" w:rsidR="004775B6" w:rsidRPr="002A4ED5" w:rsidRDefault="004775B6" w:rsidP="004B4504"/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79A367FA" w14:textId="77777777" w:rsidR="004775B6" w:rsidRPr="002A4ED5" w:rsidRDefault="004775B6" w:rsidP="004B4504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0CD8D1B1" w14:textId="77777777" w:rsidR="004775B6" w:rsidRPr="002A4ED5" w:rsidRDefault="004775B6" w:rsidP="004B4504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74F12E1E" w14:textId="77777777" w:rsidR="004775B6" w:rsidRPr="002A4ED5" w:rsidRDefault="004775B6" w:rsidP="004B4504"/>
        </w:tc>
      </w:tr>
      <w:tr w:rsidR="004775B6" w:rsidRPr="002A4ED5" w14:paraId="042B2A10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126A295C" w14:textId="10C04AFA" w:rsidR="004775B6" w:rsidRPr="002A4ED5" w:rsidRDefault="004775B6" w:rsidP="004B4504">
            <w:r>
              <w:t>Pecan Pie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0DC17A54" w14:textId="77777777" w:rsidR="004775B6" w:rsidRPr="002A4ED5" w:rsidRDefault="004775B6" w:rsidP="004B4504"/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527E9C11" w14:textId="77777777" w:rsidR="004775B6" w:rsidRPr="002A4ED5" w:rsidRDefault="004775B6" w:rsidP="004B4504"/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5B2FF731" w14:textId="77777777" w:rsidR="004775B6" w:rsidRPr="002A4ED5" w:rsidRDefault="004775B6" w:rsidP="004B4504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5A2B07C3" w14:textId="77777777" w:rsidR="004775B6" w:rsidRPr="002A4ED5" w:rsidRDefault="004775B6" w:rsidP="004B4504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3FD5B26F" w14:textId="77777777" w:rsidR="004775B6" w:rsidRPr="002A4ED5" w:rsidRDefault="004775B6" w:rsidP="004B4504"/>
        </w:tc>
      </w:tr>
      <w:tr w:rsidR="004775B6" w:rsidRPr="002A4ED5" w14:paraId="3BCC6FE8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2886082B" w14:textId="687F20BF" w:rsidR="004775B6" w:rsidRPr="002A4ED5" w:rsidRDefault="004775B6" w:rsidP="004B4504">
            <w:r>
              <w:t>Mincemeat (Vegetarian) Pie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38F414F7" w14:textId="77777777" w:rsidR="004775B6" w:rsidRPr="002A4ED5" w:rsidRDefault="004775B6" w:rsidP="004B4504"/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06D51C2E" w14:textId="77777777" w:rsidR="004775B6" w:rsidRPr="002A4ED5" w:rsidRDefault="004775B6" w:rsidP="004B4504"/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6F14EA60" w14:textId="77777777" w:rsidR="004775B6" w:rsidRPr="002A4ED5" w:rsidRDefault="004775B6" w:rsidP="004B4504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107064DB" w14:textId="77777777" w:rsidR="004775B6" w:rsidRPr="002A4ED5" w:rsidRDefault="004775B6" w:rsidP="004B4504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</w:tcPr>
          <w:p w14:paraId="42D9E253" w14:textId="77777777" w:rsidR="004775B6" w:rsidRPr="002A4ED5" w:rsidRDefault="004775B6" w:rsidP="004B4504"/>
        </w:tc>
      </w:tr>
      <w:tr w:rsidR="004775B6" w:rsidRPr="002A4ED5" w14:paraId="1AB2C184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5D0E1E45" w14:textId="28C33A42" w:rsidR="004775B6" w:rsidRPr="002A4ED5" w:rsidRDefault="004775B6" w:rsidP="004B4504">
            <w:r>
              <w:t>BUTTERTARTS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5D679299" w14:textId="77777777" w:rsidR="004775B6" w:rsidRDefault="004775B6" w:rsidP="007E77DA">
            <w:pPr>
              <w:spacing w:line="240" w:lineRule="auto"/>
            </w:pPr>
            <w:r>
              <w:t>6 for $15</w:t>
            </w:r>
          </w:p>
          <w:p w14:paraId="01AC2D77" w14:textId="73EB90BF" w:rsidR="004775B6" w:rsidRPr="002A4ED5" w:rsidRDefault="004775B6" w:rsidP="007E77DA">
            <w:pPr>
              <w:spacing w:line="240" w:lineRule="auto"/>
            </w:pPr>
            <w:r>
              <w:t>12 for $30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4558CD07" w14:textId="79FC4125" w:rsidR="004775B6" w:rsidRPr="002A4ED5" w:rsidRDefault="004775B6" w:rsidP="004B4504">
            <w:r>
              <w:t>Buy 3 packs, get 10% off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7261522A" w14:textId="77777777" w:rsidR="004775B6" w:rsidRPr="002A4ED5" w:rsidRDefault="004775B6" w:rsidP="004B4504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1A9A0C79" w14:textId="77777777" w:rsidR="004775B6" w:rsidRPr="002A4ED5" w:rsidRDefault="004775B6" w:rsidP="004B4504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22DD3123" w14:textId="77777777" w:rsidR="004775B6" w:rsidRPr="002A4ED5" w:rsidRDefault="004775B6" w:rsidP="004B4504"/>
        </w:tc>
      </w:tr>
      <w:tr w:rsidR="004775B6" w:rsidRPr="002A4ED5" w14:paraId="2DD53A8D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34CAB901" w14:textId="47D95BC5" w:rsidR="004775B6" w:rsidRPr="002A4ED5" w:rsidRDefault="004775B6" w:rsidP="004B4504">
            <w:r>
              <w:t>Classic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60282E62" w14:textId="77777777" w:rsidR="004775B6" w:rsidRPr="002A4ED5" w:rsidRDefault="004775B6" w:rsidP="004B4504"/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00884956" w14:textId="77777777" w:rsidR="004775B6" w:rsidRPr="002A4ED5" w:rsidRDefault="004775B6" w:rsidP="004B4504"/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3E42632A" w14:textId="77777777" w:rsidR="004775B6" w:rsidRPr="002A4ED5" w:rsidRDefault="004775B6" w:rsidP="004B4504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13E32714" w14:textId="77777777" w:rsidR="004775B6" w:rsidRPr="002A4ED5" w:rsidRDefault="004775B6" w:rsidP="004B4504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0C5ED9C6" w14:textId="77777777" w:rsidR="004775B6" w:rsidRPr="002A4ED5" w:rsidRDefault="004775B6" w:rsidP="004B4504"/>
        </w:tc>
      </w:tr>
      <w:tr w:rsidR="004775B6" w:rsidRPr="002A4ED5" w14:paraId="6B4439B6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4158C1E3" w14:textId="4E80ABDE" w:rsidR="004775B6" w:rsidRPr="002A4ED5" w:rsidRDefault="004775B6" w:rsidP="004B4504">
            <w:r>
              <w:t>Pecan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0512EF2B" w14:textId="77777777" w:rsidR="004775B6" w:rsidRPr="002A4ED5" w:rsidRDefault="004775B6" w:rsidP="004B4504"/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426E05F5" w14:textId="77777777" w:rsidR="004775B6" w:rsidRPr="002A4ED5" w:rsidRDefault="004775B6" w:rsidP="004B4504"/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76E05346" w14:textId="77777777" w:rsidR="004775B6" w:rsidRPr="002A4ED5" w:rsidRDefault="004775B6" w:rsidP="004B4504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16E7919A" w14:textId="77777777" w:rsidR="004775B6" w:rsidRPr="002A4ED5" w:rsidRDefault="004775B6" w:rsidP="004B4504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4CC98D72" w14:textId="77777777" w:rsidR="004775B6" w:rsidRPr="002A4ED5" w:rsidRDefault="004775B6" w:rsidP="004B4504"/>
        </w:tc>
      </w:tr>
      <w:tr w:rsidR="004775B6" w:rsidRPr="002A4ED5" w14:paraId="46417F65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5EE2B578" w14:textId="56206A10" w:rsidR="004775B6" w:rsidRPr="002A4ED5" w:rsidRDefault="004775B6" w:rsidP="004B4504">
            <w:r>
              <w:t>Raisin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3A58B095" w14:textId="77777777" w:rsidR="004775B6" w:rsidRPr="002A4ED5" w:rsidRDefault="004775B6" w:rsidP="004B4504"/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777B24DC" w14:textId="77777777" w:rsidR="004775B6" w:rsidRPr="002A4ED5" w:rsidRDefault="004775B6" w:rsidP="004B4504"/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5FF53AAF" w14:textId="77777777" w:rsidR="004775B6" w:rsidRPr="002A4ED5" w:rsidRDefault="004775B6" w:rsidP="004B4504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5DD923D7" w14:textId="77777777" w:rsidR="004775B6" w:rsidRPr="002A4ED5" w:rsidRDefault="004775B6" w:rsidP="004B4504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6E40C7E5" w14:textId="77777777" w:rsidR="004775B6" w:rsidRPr="002A4ED5" w:rsidRDefault="004775B6" w:rsidP="004B4504"/>
        </w:tc>
      </w:tr>
      <w:tr w:rsidR="004775B6" w:rsidRPr="002A4ED5" w14:paraId="22CFD9D5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733F3293" w14:textId="2049058D" w:rsidR="004775B6" w:rsidRPr="002A4ED5" w:rsidRDefault="004775B6" w:rsidP="004B4504">
            <w:r>
              <w:t>Mincemeat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5A8415BB" w14:textId="77777777" w:rsidR="004775B6" w:rsidRPr="002A4ED5" w:rsidRDefault="004775B6" w:rsidP="004B4504"/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1842892B" w14:textId="77777777" w:rsidR="004775B6" w:rsidRPr="002A4ED5" w:rsidRDefault="004775B6" w:rsidP="004B4504"/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2BA62A17" w14:textId="77777777" w:rsidR="004775B6" w:rsidRPr="002A4ED5" w:rsidRDefault="004775B6" w:rsidP="004B4504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20A9862E" w14:textId="77777777" w:rsidR="004775B6" w:rsidRPr="002A4ED5" w:rsidRDefault="004775B6" w:rsidP="004B4504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228D53AD" w14:textId="77777777" w:rsidR="004775B6" w:rsidRPr="002A4ED5" w:rsidRDefault="004775B6" w:rsidP="004B4504"/>
        </w:tc>
      </w:tr>
      <w:tr w:rsidR="004775B6" w:rsidRPr="002A4ED5" w14:paraId="1ABCE864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3DD1D28A" w14:textId="4C686676" w:rsidR="004775B6" w:rsidRPr="002A4ED5" w:rsidRDefault="004775B6" w:rsidP="004B4504">
            <w:r>
              <w:t>Cranberry Lemon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3586D92A" w14:textId="77777777" w:rsidR="004775B6" w:rsidRPr="002A4ED5" w:rsidRDefault="004775B6" w:rsidP="004B4504"/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114602B7" w14:textId="77777777" w:rsidR="004775B6" w:rsidRPr="002A4ED5" w:rsidRDefault="004775B6" w:rsidP="004B4504"/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2EB2F0EE" w14:textId="77777777" w:rsidR="004775B6" w:rsidRPr="002A4ED5" w:rsidRDefault="004775B6" w:rsidP="004B4504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21D1AD69" w14:textId="77777777" w:rsidR="004775B6" w:rsidRPr="002A4ED5" w:rsidRDefault="004775B6" w:rsidP="004B4504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03F64B8C" w14:textId="77777777" w:rsidR="004775B6" w:rsidRPr="002A4ED5" w:rsidRDefault="004775B6" w:rsidP="004B4504"/>
        </w:tc>
      </w:tr>
      <w:tr w:rsidR="004775B6" w:rsidRPr="002A4ED5" w14:paraId="14860F42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35D1CDA2" w14:textId="56A6A2DE" w:rsidR="004775B6" w:rsidRPr="002A4ED5" w:rsidRDefault="004775B6" w:rsidP="004B4504">
            <w:r>
              <w:t>Skor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4CCA9438" w14:textId="77777777" w:rsidR="004775B6" w:rsidRPr="002A4ED5" w:rsidRDefault="004775B6" w:rsidP="004B4504"/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12A5166B" w14:textId="77777777" w:rsidR="004775B6" w:rsidRPr="002A4ED5" w:rsidRDefault="004775B6" w:rsidP="004B4504"/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2654A542" w14:textId="77777777" w:rsidR="004775B6" w:rsidRPr="002A4ED5" w:rsidRDefault="004775B6" w:rsidP="004B4504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18549545" w14:textId="77777777" w:rsidR="004775B6" w:rsidRPr="002A4ED5" w:rsidRDefault="004775B6" w:rsidP="004B4504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0E0E0" w:themeFill="accent6" w:themeFillTint="33"/>
          </w:tcPr>
          <w:p w14:paraId="7FEF25B2" w14:textId="77777777" w:rsidR="004775B6" w:rsidRPr="002A4ED5" w:rsidRDefault="004775B6" w:rsidP="004B4504"/>
        </w:tc>
      </w:tr>
      <w:tr w:rsidR="004775B6" w:rsidRPr="002A4ED5" w14:paraId="6B860B0A" w14:textId="77777777" w:rsidTr="004775B6">
        <w:tc>
          <w:tcPr>
            <w:tcW w:w="191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D0FA16" w14:textId="31598893" w:rsidR="004775B6" w:rsidRPr="002A4ED5" w:rsidRDefault="004775B6" w:rsidP="004B4504">
            <w:r>
              <w:t>DINNER ROLLS (COUNTRY WHITE OLD FASHIONED)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99949" w14:textId="77777777" w:rsidR="004775B6" w:rsidRDefault="004775B6" w:rsidP="004B4504">
            <w:r>
              <w:t>6 = $3.50</w:t>
            </w:r>
          </w:p>
          <w:p w14:paraId="1416F74F" w14:textId="338BDA0D" w:rsidR="004775B6" w:rsidRPr="002A4ED5" w:rsidRDefault="004775B6" w:rsidP="004B4504"/>
        </w:tc>
        <w:tc>
          <w:tcPr>
            <w:tcW w:w="9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1A58F5" w14:textId="0170A1A4" w:rsidR="004775B6" w:rsidRPr="002A4ED5" w:rsidRDefault="004775B6" w:rsidP="004B4504">
            <w:r>
              <w:t>12= $7</w:t>
            </w:r>
            <w:r>
              <w:t>.</w:t>
            </w:r>
            <w:r>
              <w:t>00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B74957" w14:textId="77777777" w:rsidR="004775B6" w:rsidRPr="002A4ED5" w:rsidRDefault="004775B6" w:rsidP="004B4504"/>
        </w:tc>
        <w:tc>
          <w:tcPr>
            <w:tcW w:w="44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857302" w14:textId="77777777" w:rsidR="004775B6" w:rsidRPr="002A4ED5" w:rsidRDefault="004775B6" w:rsidP="004B4504"/>
        </w:tc>
        <w:tc>
          <w:tcPr>
            <w:tcW w:w="6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99FCD9" w14:textId="77777777" w:rsidR="004775B6" w:rsidRPr="002A4ED5" w:rsidRDefault="004775B6" w:rsidP="004B4504"/>
        </w:tc>
      </w:tr>
      <w:tr w:rsidR="004775B6" w:rsidRPr="002A4ED5" w14:paraId="6B962C77" w14:textId="77777777" w:rsidTr="004775B6">
        <w:tc>
          <w:tcPr>
            <w:tcW w:w="1918" w:type="pct"/>
            <w:tcBorders>
              <w:top w:val="single" w:sz="4" w:space="0" w:color="auto"/>
            </w:tcBorders>
          </w:tcPr>
          <w:p w14:paraId="716A8281" w14:textId="77777777" w:rsidR="004775B6" w:rsidRPr="002A4ED5" w:rsidRDefault="004775B6" w:rsidP="004B4504"/>
        </w:tc>
        <w:tc>
          <w:tcPr>
            <w:tcW w:w="596" w:type="pct"/>
            <w:tcBorders>
              <w:top w:val="single" w:sz="4" w:space="0" w:color="auto"/>
            </w:tcBorders>
          </w:tcPr>
          <w:p w14:paraId="1E1D89E6" w14:textId="77777777" w:rsidR="004775B6" w:rsidRPr="002A4ED5" w:rsidRDefault="004775B6" w:rsidP="004B4504"/>
        </w:tc>
        <w:tc>
          <w:tcPr>
            <w:tcW w:w="963" w:type="pct"/>
            <w:tcBorders>
              <w:top w:val="single" w:sz="4" w:space="0" w:color="auto"/>
            </w:tcBorders>
          </w:tcPr>
          <w:p w14:paraId="6E3FF9EB" w14:textId="77777777" w:rsidR="004775B6" w:rsidRPr="002A4ED5" w:rsidRDefault="004775B6" w:rsidP="004B4504"/>
        </w:tc>
        <w:tc>
          <w:tcPr>
            <w:tcW w:w="464" w:type="pct"/>
            <w:tcBorders>
              <w:top w:val="single" w:sz="4" w:space="0" w:color="auto"/>
            </w:tcBorders>
          </w:tcPr>
          <w:p w14:paraId="348484E0" w14:textId="77777777" w:rsidR="004775B6" w:rsidRPr="002A4ED5" w:rsidRDefault="004775B6" w:rsidP="004B4504"/>
        </w:tc>
        <w:sdt>
          <w:sdtPr>
            <w:id w:val="2064670704"/>
            <w:placeholder>
              <w:docPart w:val="DC09C277E3D34AFF9052F2AB7FCCCA19"/>
            </w:placeholder>
            <w:temporary/>
            <w:showingPlcHdr/>
            <w15:appearance w15:val="hidden"/>
            <w:text/>
          </w:sdtPr>
          <w:sdtContent>
            <w:tc>
              <w:tcPr>
                <w:tcW w:w="446" w:type="pct"/>
                <w:tcBorders>
                  <w:top w:val="single" w:sz="4" w:space="0" w:color="auto"/>
                </w:tcBorders>
                <w:vAlign w:val="bottom"/>
              </w:tcPr>
              <w:p w14:paraId="5AEA4643" w14:textId="77777777" w:rsidR="004775B6" w:rsidRPr="002A4ED5" w:rsidRDefault="004775B6" w:rsidP="004B4504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613" w:type="pct"/>
            <w:tcBorders>
              <w:top w:val="single" w:sz="4" w:space="0" w:color="auto"/>
              <w:bottom w:val="single" w:sz="4" w:space="0" w:color="auto"/>
            </w:tcBorders>
          </w:tcPr>
          <w:p w14:paraId="68965DB7" w14:textId="77777777" w:rsidR="004775B6" w:rsidRPr="002A4ED5" w:rsidRDefault="004775B6" w:rsidP="004B4504">
            <w:pPr>
              <w:rPr>
                <w:b/>
              </w:rPr>
            </w:pPr>
          </w:p>
        </w:tc>
      </w:tr>
    </w:tbl>
    <w:p w14:paraId="7B34BC26" w14:textId="77777777" w:rsidR="00806FF3" w:rsidRPr="00562601" w:rsidRDefault="00806FF3" w:rsidP="002A648D"/>
    <w:sectPr w:rsidR="00806FF3" w:rsidRPr="00562601" w:rsidSect="004775B6">
      <w:headerReference w:type="default" r:id="rId12"/>
      <w:footerReference w:type="default" r:id="rId13"/>
      <w:pgSz w:w="12240" w:h="20160" w:code="5"/>
      <w:pgMar w:top="1440" w:right="1008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2EAAB3" w14:textId="77777777" w:rsidR="009B20CA" w:rsidRDefault="009B20CA" w:rsidP="00650259">
      <w:pPr>
        <w:spacing w:line="240" w:lineRule="auto"/>
      </w:pPr>
      <w:r>
        <w:separator/>
      </w:r>
    </w:p>
  </w:endnote>
  <w:endnote w:type="continuationSeparator" w:id="0">
    <w:p w14:paraId="79678AC4" w14:textId="77777777" w:rsidR="009B20CA" w:rsidRDefault="009B20CA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C26BA7-3E22-41B7-8AEC-4C71CC932D4A}"/>
    <w:embedBold r:id="rId2" w:fontKey="{C76CAEB4-6FC5-4FF1-AF32-FB3B62D2BEC1}"/>
    <w:embedItalic r:id="rId3" w:fontKey="{A4EAF087-433A-4F0B-B8E9-97BBCD7267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C910128-9D52-4498-A85A-0C1F531414F6}"/>
    <w:embedBold r:id="rId5" w:fontKey="{596BC45C-99FA-4168-9318-208DB4564433}"/>
    <w:embedItalic r:id="rId6" w:fontKey="{E133459F-1C71-49CD-98D0-804692E2C7B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1BD6AC2-98CE-43B9-9F20-7EB5D84F6C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8338886-F34F-43C3-8DEB-2B26A163AC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4896"/>
      <w:gridCol w:w="4896"/>
    </w:tblGrid>
    <w:tr w:rsidR="00B40C17" w:rsidRPr="00562601" w14:paraId="5BE08A70" w14:textId="77777777" w:rsidTr="00562601">
      <w:tc>
        <w:tcPr>
          <w:tcW w:w="2500" w:type="pct"/>
          <w:vAlign w:val="center"/>
        </w:tcPr>
        <w:p w14:paraId="538A9BDC" w14:textId="0383F42B" w:rsidR="00562601" w:rsidRPr="004775B6" w:rsidRDefault="009001C6" w:rsidP="002A648D">
          <w:pPr>
            <w:pStyle w:val="Footer"/>
            <w:rPr>
              <w:sz w:val="32"/>
              <w:szCs w:val="44"/>
            </w:rPr>
          </w:pPr>
          <w:r w:rsidRPr="004775B6">
            <w:rPr>
              <w:sz w:val="32"/>
              <w:szCs w:val="44"/>
            </w:rPr>
            <w:t xml:space="preserve">Please email form and send an EMT for the full amount to:  </w:t>
          </w:r>
          <w:r w:rsidR="002F2267" w:rsidRPr="004775B6">
            <w:rPr>
              <w:sz w:val="32"/>
              <w:szCs w:val="44"/>
            </w:rPr>
            <w:t>carletonplacegallery@gmail.com</w:t>
          </w:r>
        </w:p>
      </w:tc>
      <w:tc>
        <w:tcPr>
          <w:tcW w:w="2500" w:type="pct"/>
          <w:vAlign w:val="center"/>
        </w:tcPr>
        <w:p w14:paraId="078A3359" w14:textId="0DB94438" w:rsidR="00562601" w:rsidRPr="00562601" w:rsidRDefault="00B40C17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77AD15E" wp14:editId="37ADA8A7">
                <wp:extent cx="815340" cy="815340"/>
                <wp:effectExtent l="0" t="0" r="3810" b="3810"/>
                <wp:docPr id="901888725" name="Picture 2" descr="A white text on a blu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1888725" name="Picture 2" descr="A white text on a blue background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340" cy="815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02BD1DD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4AE115" w14:textId="77777777" w:rsidR="009B20CA" w:rsidRDefault="009B20CA" w:rsidP="00650259">
      <w:pPr>
        <w:spacing w:line="240" w:lineRule="auto"/>
      </w:pPr>
      <w:r>
        <w:separator/>
      </w:r>
    </w:p>
  </w:footnote>
  <w:footnote w:type="continuationSeparator" w:id="0">
    <w:p w14:paraId="74125765" w14:textId="77777777" w:rsidR="009B20CA" w:rsidRDefault="009B20CA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2226"/>
      <w:gridCol w:w="7566"/>
    </w:tblGrid>
    <w:tr w:rsidR="00346C91" w:rsidRPr="00562601" w14:paraId="03CA9E71" w14:textId="77777777" w:rsidTr="00815148">
      <w:trPr>
        <w:trHeight w:val="990"/>
      </w:trPr>
      <w:tc>
        <w:tcPr>
          <w:tcW w:w="451" w:type="pct"/>
          <w:shd w:val="clear" w:color="auto" w:fill="44546A" w:themeFill="text2"/>
          <w:vAlign w:val="center"/>
        </w:tcPr>
        <w:p w14:paraId="7D8FD32B" w14:textId="0CE35E4A" w:rsidR="00562601" w:rsidRPr="00562601" w:rsidRDefault="00346C9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9A4FA1A" wp14:editId="1CF536AD">
                <wp:extent cx="1272540" cy="879915"/>
                <wp:effectExtent l="0" t="0" r="3810" b="0"/>
                <wp:docPr id="1586963189" name="Picture 1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6963189" name="Picture 1" descr="A close up of a sig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4707" cy="888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44546A" w:themeFill="text2"/>
          <w:vAlign w:val="center"/>
        </w:tcPr>
        <w:p w14:paraId="11A50C04" w14:textId="3B2879B2" w:rsidR="00562601" w:rsidRPr="002B69B4" w:rsidRDefault="00346C91" w:rsidP="002B69B4">
          <w:pPr>
            <w:pStyle w:val="Header"/>
          </w:pPr>
          <w:r>
            <w:t xml:space="preserve">Festive </w:t>
          </w:r>
          <w:proofErr w:type="spellStart"/>
          <w:r>
            <w:t>Flavours</w:t>
          </w:r>
          <w:proofErr w:type="spellEnd"/>
          <w:r>
            <w:t xml:space="preserve"> Friday! </w:t>
          </w:r>
          <w:r w:rsidR="00815148">
            <w:t xml:space="preserve">(Nov. 29, 2024) </w:t>
          </w:r>
          <w:r>
            <w:t>Order Form</w:t>
          </w:r>
          <w:r w:rsidR="004E3957">
            <w:t xml:space="preserve"> </w:t>
          </w:r>
        </w:p>
      </w:tc>
    </w:tr>
  </w:tbl>
  <w:p w14:paraId="0F2D163E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43301640">
    <w:abstractNumId w:val="11"/>
  </w:num>
  <w:num w:numId="2" w16cid:durableId="1201824228">
    <w:abstractNumId w:val="7"/>
  </w:num>
  <w:num w:numId="3" w16cid:durableId="1219629043">
    <w:abstractNumId w:val="15"/>
  </w:num>
  <w:num w:numId="4" w16cid:durableId="224070753">
    <w:abstractNumId w:val="12"/>
  </w:num>
  <w:num w:numId="5" w16cid:durableId="1036391415">
    <w:abstractNumId w:val="13"/>
  </w:num>
  <w:num w:numId="6" w16cid:durableId="1737631338">
    <w:abstractNumId w:val="19"/>
  </w:num>
  <w:num w:numId="7" w16cid:durableId="1182935599">
    <w:abstractNumId w:val="6"/>
  </w:num>
  <w:num w:numId="8" w16cid:durableId="1521163345">
    <w:abstractNumId w:val="10"/>
  </w:num>
  <w:num w:numId="9" w16cid:durableId="1218324616">
    <w:abstractNumId w:val="17"/>
  </w:num>
  <w:num w:numId="10" w16cid:durableId="1556117373">
    <w:abstractNumId w:val="1"/>
  </w:num>
  <w:num w:numId="11" w16cid:durableId="1764260963">
    <w:abstractNumId w:val="5"/>
  </w:num>
  <w:num w:numId="12" w16cid:durableId="641427831">
    <w:abstractNumId w:val="0"/>
  </w:num>
  <w:num w:numId="13" w16cid:durableId="992418054">
    <w:abstractNumId w:val="2"/>
  </w:num>
  <w:num w:numId="14" w16cid:durableId="1492864006">
    <w:abstractNumId w:val="9"/>
  </w:num>
  <w:num w:numId="15" w16cid:durableId="505369365">
    <w:abstractNumId w:val="8"/>
  </w:num>
  <w:num w:numId="16" w16cid:durableId="2083065512">
    <w:abstractNumId w:val="16"/>
  </w:num>
  <w:num w:numId="17" w16cid:durableId="1684892446">
    <w:abstractNumId w:val="3"/>
  </w:num>
  <w:num w:numId="18" w16cid:durableId="1877694743">
    <w:abstractNumId w:val="21"/>
  </w:num>
  <w:num w:numId="19" w16cid:durableId="1946881254">
    <w:abstractNumId w:val="18"/>
  </w:num>
  <w:num w:numId="20" w16cid:durableId="878736011">
    <w:abstractNumId w:val="14"/>
  </w:num>
  <w:num w:numId="21" w16cid:durableId="1523471120">
    <w:abstractNumId w:val="20"/>
  </w:num>
  <w:num w:numId="22" w16cid:durableId="120818170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413"/>
    <w:rsid w:val="00003B30"/>
    <w:rsid w:val="00007CC5"/>
    <w:rsid w:val="00040EA5"/>
    <w:rsid w:val="00045CA6"/>
    <w:rsid w:val="00052382"/>
    <w:rsid w:val="0006568A"/>
    <w:rsid w:val="00076F0F"/>
    <w:rsid w:val="00084253"/>
    <w:rsid w:val="000920D2"/>
    <w:rsid w:val="00096D8C"/>
    <w:rsid w:val="000B6CF3"/>
    <w:rsid w:val="000D1F49"/>
    <w:rsid w:val="000E566E"/>
    <w:rsid w:val="000F5C88"/>
    <w:rsid w:val="001727CA"/>
    <w:rsid w:val="001E4E2C"/>
    <w:rsid w:val="00261C01"/>
    <w:rsid w:val="002A4ED5"/>
    <w:rsid w:val="002A648D"/>
    <w:rsid w:val="002B69B4"/>
    <w:rsid w:val="002C56E6"/>
    <w:rsid w:val="002D3501"/>
    <w:rsid w:val="002D3A9F"/>
    <w:rsid w:val="002F2267"/>
    <w:rsid w:val="00312BF6"/>
    <w:rsid w:val="00323413"/>
    <w:rsid w:val="00346C91"/>
    <w:rsid w:val="00354B3D"/>
    <w:rsid w:val="00361E11"/>
    <w:rsid w:val="00385C9F"/>
    <w:rsid w:val="0039760F"/>
    <w:rsid w:val="003B4744"/>
    <w:rsid w:val="003E2C6E"/>
    <w:rsid w:val="003F0847"/>
    <w:rsid w:val="0040090B"/>
    <w:rsid w:val="00446538"/>
    <w:rsid w:val="0046302A"/>
    <w:rsid w:val="004775B6"/>
    <w:rsid w:val="00487D2D"/>
    <w:rsid w:val="004B362E"/>
    <w:rsid w:val="004B4504"/>
    <w:rsid w:val="004D5D62"/>
    <w:rsid w:val="004E3957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42FCB"/>
    <w:rsid w:val="00650259"/>
    <w:rsid w:val="0070679A"/>
    <w:rsid w:val="00713060"/>
    <w:rsid w:val="00722C72"/>
    <w:rsid w:val="007369F8"/>
    <w:rsid w:val="00746AFE"/>
    <w:rsid w:val="00770F25"/>
    <w:rsid w:val="00787DD4"/>
    <w:rsid w:val="007A35A8"/>
    <w:rsid w:val="007B0A85"/>
    <w:rsid w:val="007B7ED6"/>
    <w:rsid w:val="007C6A52"/>
    <w:rsid w:val="007E77DA"/>
    <w:rsid w:val="00806FF3"/>
    <w:rsid w:val="00815148"/>
    <w:rsid w:val="0082043E"/>
    <w:rsid w:val="00866045"/>
    <w:rsid w:val="008A18CC"/>
    <w:rsid w:val="008E203A"/>
    <w:rsid w:val="009001C6"/>
    <w:rsid w:val="0090021E"/>
    <w:rsid w:val="00905BCD"/>
    <w:rsid w:val="0091229C"/>
    <w:rsid w:val="00940E73"/>
    <w:rsid w:val="0098597D"/>
    <w:rsid w:val="00991B30"/>
    <w:rsid w:val="009B20CA"/>
    <w:rsid w:val="009D406B"/>
    <w:rsid w:val="009F1A56"/>
    <w:rsid w:val="009F2638"/>
    <w:rsid w:val="009F619A"/>
    <w:rsid w:val="009F6DDE"/>
    <w:rsid w:val="00A370A8"/>
    <w:rsid w:val="00A46952"/>
    <w:rsid w:val="00A60442"/>
    <w:rsid w:val="00A67125"/>
    <w:rsid w:val="00A916FD"/>
    <w:rsid w:val="00AC2926"/>
    <w:rsid w:val="00AE064B"/>
    <w:rsid w:val="00B03908"/>
    <w:rsid w:val="00B04A50"/>
    <w:rsid w:val="00B160CA"/>
    <w:rsid w:val="00B40C17"/>
    <w:rsid w:val="00BD4753"/>
    <w:rsid w:val="00BD5CB1"/>
    <w:rsid w:val="00BE62EE"/>
    <w:rsid w:val="00C003BA"/>
    <w:rsid w:val="00C427EB"/>
    <w:rsid w:val="00C46878"/>
    <w:rsid w:val="00C81922"/>
    <w:rsid w:val="00C85451"/>
    <w:rsid w:val="00CB4A51"/>
    <w:rsid w:val="00CD19E1"/>
    <w:rsid w:val="00CD4532"/>
    <w:rsid w:val="00CD47B0"/>
    <w:rsid w:val="00CE6104"/>
    <w:rsid w:val="00CE7918"/>
    <w:rsid w:val="00D16163"/>
    <w:rsid w:val="00D3100D"/>
    <w:rsid w:val="00DB3FAD"/>
    <w:rsid w:val="00DD447B"/>
    <w:rsid w:val="00DF0832"/>
    <w:rsid w:val="00E0535A"/>
    <w:rsid w:val="00E61C09"/>
    <w:rsid w:val="00E677FE"/>
    <w:rsid w:val="00E77FF9"/>
    <w:rsid w:val="00EA16CA"/>
    <w:rsid w:val="00EB3B58"/>
    <w:rsid w:val="00EC7359"/>
    <w:rsid w:val="00EE3054"/>
    <w:rsid w:val="00F00606"/>
    <w:rsid w:val="00F01256"/>
    <w:rsid w:val="00F364C9"/>
    <w:rsid w:val="00F5418C"/>
    <w:rsid w:val="00F549BE"/>
    <w:rsid w:val="00F87DAC"/>
    <w:rsid w:val="00FB7750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ECED35"/>
  <w15:chartTrackingRefBased/>
  <w15:docId w15:val="{330628B5-74E9-40C6-8A13-8AB6EB39F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8A18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rletonplacegallery@gmail.com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in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741110AB56C41149391C1A9F16CB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B178E-5566-4C28-A6D0-AEAC1CB39FAC}"/>
      </w:docPartPr>
      <w:docPartBody>
        <w:p w:rsidR="004D3851" w:rsidRDefault="004D3851">
          <w:pPr>
            <w:pStyle w:val="6741110AB56C41149391C1A9F16CB09A"/>
          </w:pPr>
          <w:r w:rsidRPr="002A4ED5">
            <w:t>Submitted by</w:t>
          </w:r>
        </w:p>
      </w:docPartBody>
    </w:docPart>
    <w:docPart>
      <w:docPartPr>
        <w:name w:val="0800426F64924E3AA0FCDC8B983A9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BC298-9F18-4921-AB04-CB3EDCF24143}"/>
      </w:docPartPr>
      <w:docPartBody>
        <w:p w:rsidR="004D3851" w:rsidRDefault="004D3851">
          <w:pPr>
            <w:pStyle w:val="0800426F64924E3AA0FCDC8B983A9DB0"/>
          </w:pPr>
          <w:r w:rsidRPr="002A4ED5">
            <w:t>Phone</w:t>
          </w:r>
        </w:p>
      </w:docPartBody>
    </w:docPart>
    <w:docPart>
      <w:docPartPr>
        <w:name w:val="CF73AE5A71FE410FB8682AFD819D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848FE-9038-4D8D-9490-D23E07671746}"/>
      </w:docPartPr>
      <w:docPartBody>
        <w:p w:rsidR="004D3851" w:rsidRDefault="004D3851">
          <w:pPr>
            <w:pStyle w:val="CF73AE5A71FE410FB8682AFD819DB82A"/>
          </w:pPr>
          <w:r w:rsidRPr="002A4ED5">
            <w:t>Email</w:t>
          </w:r>
        </w:p>
      </w:docPartBody>
    </w:docPart>
    <w:docPart>
      <w:docPartPr>
        <w:name w:val="FB9E3762CBDB425CB9F4757E303FF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09F53-D7E9-4F32-BD7D-5403F9F7CBD3}"/>
      </w:docPartPr>
      <w:docPartBody>
        <w:p w:rsidR="00000000" w:rsidRDefault="005B632D" w:rsidP="005B632D">
          <w:pPr>
            <w:pStyle w:val="FB9E3762CBDB425CB9F4757E303FF87B"/>
          </w:pPr>
          <w:r w:rsidRPr="002A4ED5">
            <w:t>Description</w:t>
          </w:r>
        </w:p>
      </w:docPartBody>
    </w:docPart>
    <w:docPart>
      <w:docPartPr>
        <w:name w:val="9AEDE85CEA28420292AEFF7B045F0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3A33C-DD3F-416B-B584-0F0065A353AE}"/>
      </w:docPartPr>
      <w:docPartBody>
        <w:p w:rsidR="00000000" w:rsidRDefault="005B632D" w:rsidP="005B632D">
          <w:pPr>
            <w:pStyle w:val="9AEDE85CEA28420292AEFF7B045F04D2"/>
          </w:pPr>
          <w:r w:rsidRPr="002A4ED5">
            <w:t>Quantity</w:t>
          </w:r>
        </w:p>
      </w:docPartBody>
    </w:docPart>
    <w:docPart>
      <w:docPartPr>
        <w:name w:val="1D40B7DAFE784D0EB46C324139472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4151C-3653-43B4-A66B-F78BB7FC9507}"/>
      </w:docPartPr>
      <w:docPartBody>
        <w:p w:rsidR="00000000" w:rsidRDefault="005B632D" w:rsidP="005B632D">
          <w:pPr>
            <w:pStyle w:val="1D40B7DAFE784D0EB46C3241394721F4"/>
          </w:pPr>
          <w:r w:rsidRPr="002A4ED5">
            <w:t>Unit Price</w:t>
          </w:r>
        </w:p>
      </w:docPartBody>
    </w:docPart>
    <w:docPart>
      <w:docPartPr>
        <w:name w:val="DC09C277E3D34AFF9052F2AB7FCCC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8DDFF-182F-4536-BBF3-88D41D34B142}"/>
      </w:docPartPr>
      <w:docPartBody>
        <w:p w:rsidR="00000000" w:rsidRDefault="005B632D" w:rsidP="005B632D">
          <w:pPr>
            <w:pStyle w:val="DC09C277E3D34AFF9052F2AB7FCCCA19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851"/>
    <w:rsid w:val="000C539D"/>
    <w:rsid w:val="00385C9F"/>
    <w:rsid w:val="004D3851"/>
    <w:rsid w:val="005B632D"/>
    <w:rsid w:val="00A4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41110AB56C41149391C1A9F16CB09A">
    <w:name w:val="6741110AB56C41149391C1A9F16CB09A"/>
  </w:style>
  <w:style w:type="paragraph" w:customStyle="1" w:styleId="0800426F64924E3AA0FCDC8B983A9DB0">
    <w:name w:val="0800426F64924E3AA0FCDC8B983A9DB0"/>
  </w:style>
  <w:style w:type="paragraph" w:customStyle="1" w:styleId="CF73AE5A71FE410FB8682AFD819DB82A">
    <w:name w:val="CF73AE5A71FE410FB8682AFD819DB82A"/>
  </w:style>
  <w:style w:type="paragraph" w:customStyle="1" w:styleId="A45644DF3AF044DFB6B2D2611612058C">
    <w:name w:val="A45644DF3AF044DFB6B2D2611612058C"/>
    <w:rsid w:val="005B632D"/>
  </w:style>
  <w:style w:type="paragraph" w:customStyle="1" w:styleId="C2DA16D95FD74CA8BA6C95B3E74A5C67">
    <w:name w:val="C2DA16D95FD74CA8BA6C95B3E74A5C67"/>
    <w:rsid w:val="005B632D"/>
  </w:style>
  <w:style w:type="paragraph" w:customStyle="1" w:styleId="F7CBEF835F7341D9AE10C75BBE2AB33E">
    <w:name w:val="F7CBEF835F7341D9AE10C75BBE2AB33E"/>
  </w:style>
  <w:style w:type="paragraph" w:customStyle="1" w:styleId="983450C704324678B0D63FC824EEA5BF">
    <w:name w:val="983450C704324678B0D63FC824EEA5BF"/>
  </w:style>
  <w:style w:type="paragraph" w:customStyle="1" w:styleId="005A5BD5B5874D9AA14C03817E5967E8">
    <w:name w:val="005A5BD5B5874D9AA14C03817E5967E8"/>
  </w:style>
  <w:style w:type="paragraph" w:customStyle="1" w:styleId="A1047B39571B43CE913DE72B27A75985">
    <w:name w:val="A1047B39571B43CE913DE72B27A75985"/>
  </w:style>
  <w:style w:type="paragraph" w:customStyle="1" w:styleId="B8925A44EABF43638B70A4167D3E4020">
    <w:name w:val="B8925A44EABF43638B70A4167D3E4020"/>
  </w:style>
  <w:style w:type="paragraph" w:customStyle="1" w:styleId="4B74042446A14502B322A38307049DB5">
    <w:name w:val="4B74042446A14502B322A38307049DB5"/>
  </w:style>
  <w:style w:type="paragraph" w:customStyle="1" w:styleId="E5CC7C10F6384748B6BA317188151FE2">
    <w:name w:val="E5CC7C10F6384748B6BA317188151FE2"/>
  </w:style>
  <w:style w:type="paragraph" w:customStyle="1" w:styleId="749FA415A766450A8A636EEF4A5BBED5">
    <w:name w:val="749FA415A766450A8A636EEF4A5BBED5"/>
  </w:style>
  <w:style w:type="paragraph" w:customStyle="1" w:styleId="FB3235A6F8FC44718B74C66A394EE004">
    <w:name w:val="FB3235A6F8FC44718B74C66A394EE004"/>
  </w:style>
  <w:style w:type="paragraph" w:customStyle="1" w:styleId="4A2BA42AEFFE4B0591AA5DC00F5EE952">
    <w:name w:val="4A2BA42AEFFE4B0591AA5DC00F5EE952"/>
  </w:style>
  <w:style w:type="paragraph" w:customStyle="1" w:styleId="91BA705D23AC4464BC086118B3CAC8DC">
    <w:name w:val="91BA705D23AC4464BC086118B3CAC8DC"/>
    <w:rsid w:val="005B632D"/>
  </w:style>
  <w:style w:type="paragraph" w:customStyle="1" w:styleId="CB230EAFFFA5438CB73114DAD93A75E4">
    <w:name w:val="CB230EAFFFA5438CB73114DAD93A75E4"/>
    <w:rsid w:val="005B632D"/>
  </w:style>
  <w:style w:type="paragraph" w:customStyle="1" w:styleId="AA604B02B3B44FE4A9C161EA15757850">
    <w:name w:val="AA604B02B3B44FE4A9C161EA15757850"/>
    <w:rsid w:val="005B632D"/>
  </w:style>
  <w:style w:type="paragraph" w:customStyle="1" w:styleId="3F4682AF4AC44F6C9CCF2454A743F319">
    <w:name w:val="3F4682AF4AC44F6C9CCF2454A743F319"/>
    <w:rsid w:val="005B632D"/>
  </w:style>
  <w:style w:type="paragraph" w:customStyle="1" w:styleId="8E6F7A9EFBE246D0B8B78CCE75D6AC22">
    <w:name w:val="8E6F7A9EFBE246D0B8B78CCE75D6AC22"/>
    <w:rsid w:val="005B632D"/>
  </w:style>
  <w:style w:type="paragraph" w:customStyle="1" w:styleId="DEADA4D1F95B4A83BD1BEAB524FDABD1">
    <w:name w:val="DEADA4D1F95B4A83BD1BEAB524FDABD1"/>
    <w:rsid w:val="005B632D"/>
  </w:style>
  <w:style w:type="paragraph" w:customStyle="1" w:styleId="0A07F1CFDB0142F2B1D2B2BA74DFEB2C">
    <w:name w:val="0A07F1CFDB0142F2B1D2B2BA74DFEB2C"/>
    <w:rsid w:val="005B632D"/>
  </w:style>
  <w:style w:type="paragraph" w:customStyle="1" w:styleId="AE68F8E8BF7E4799A295CD4C6D9346D2">
    <w:name w:val="AE68F8E8BF7E4799A295CD4C6D9346D2"/>
    <w:rsid w:val="005B632D"/>
  </w:style>
  <w:style w:type="paragraph" w:customStyle="1" w:styleId="B8DAE9C89CCB44D1BD0BABBCC43BF5F6">
    <w:name w:val="B8DAE9C89CCB44D1BD0BABBCC43BF5F6"/>
    <w:rsid w:val="005B632D"/>
  </w:style>
  <w:style w:type="paragraph" w:customStyle="1" w:styleId="C0F35DAE4F9A4B43908AEE76FEA5490C">
    <w:name w:val="C0F35DAE4F9A4B43908AEE76FEA5490C"/>
    <w:rsid w:val="005B632D"/>
  </w:style>
  <w:style w:type="paragraph" w:customStyle="1" w:styleId="CF25F3136FD143DD85CD57501DB1F00E">
    <w:name w:val="CF25F3136FD143DD85CD57501DB1F00E"/>
    <w:rsid w:val="005B632D"/>
  </w:style>
  <w:style w:type="paragraph" w:customStyle="1" w:styleId="BEAFB792EF2C444CBEC9F5F811D3D185">
    <w:name w:val="BEAFB792EF2C444CBEC9F5F811D3D185"/>
    <w:rsid w:val="005B632D"/>
  </w:style>
  <w:style w:type="paragraph" w:customStyle="1" w:styleId="35B4EB6F9F1B4C58A8248345AB7FBFDF">
    <w:name w:val="35B4EB6F9F1B4C58A8248345AB7FBFDF"/>
    <w:rsid w:val="005B632D"/>
  </w:style>
  <w:style w:type="paragraph" w:customStyle="1" w:styleId="C2979DE999904390B1003230E2FF5669">
    <w:name w:val="C2979DE999904390B1003230E2FF5669"/>
    <w:rsid w:val="005B632D"/>
  </w:style>
  <w:style w:type="paragraph" w:customStyle="1" w:styleId="AC5B841FC2E048F38649382684C2EB4F">
    <w:name w:val="AC5B841FC2E048F38649382684C2EB4F"/>
    <w:rsid w:val="005B632D"/>
  </w:style>
  <w:style w:type="paragraph" w:customStyle="1" w:styleId="43BE233A8DB745F6B25E9045E2235EDA">
    <w:name w:val="43BE233A8DB745F6B25E9045E2235EDA"/>
    <w:rsid w:val="005B632D"/>
  </w:style>
  <w:style w:type="paragraph" w:customStyle="1" w:styleId="536787FF8E214CDCBF13B127E392DD46">
    <w:name w:val="536787FF8E214CDCBF13B127E392DD46"/>
    <w:rsid w:val="005B632D"/>
  </w:style>
  <w:style w:type="paragraph" w:customStyle="1" w:styleId="AEDC425356944A8F977EFAFCFDFBD36B">
    <w:name w:val="AEDC425356944A8F977EFAFCFDFBD36B"/>
    <w:rsid w:val="005B632D"/>
  </w:style>
  <w:style w:type="paragraph" w:customStyle="1" w:styleId="CD5F2D2D33384DBA8D79F660556AE742">
    <w:name w:val="CD5F2D2D33384DBA8D79F660556AE742"/>
    <w:rsid w:val="005B632D"/>
  </w:style>
  <w:style w:type="paragraph" w:customStyle="1" w:styleId="54C1E9E905904CB1943036A8C682344B">
    <w:name w:val="54C1E9E905904CB1943036A8C682344B"/>
    <w:rsid w:val="005B632D"/>
  </w:style>
  <w:style w:type="paragraph" w:customStyle="1" w:styleId="1456464AB5394D16B30924917C0B4160">
    <w:name w:val="1456464AB5394D16B30924917C0B4160"/>
    <w:rsid w:val="005B632D"/>
  </w:style>
  <w:style w:type="paragraph" w:customStyle="1" w:styleId="1F8315A974E34865BD8FE95EB2CB3EF5">
    <w:name w:val="1F8315A974E34865BD8FE95EB2CB3EF5"/>
    <w:rsid w:val="005B632D"/>
  </w:style>
  <w:style w:type="paragraph" w:customStyle="1" w:styleId="A4C3A7FD756B4A5382293919CFEDF424">
    <w:name w:val="A4C3A7FD756B4A5382293919CFEDF424"/>
    <w:rsid w:val="005B632D"/>
  </w:style>
  <w:style w:type="paragraph" w:customStyle="1" w:styleId="2A1D69C2154448198AF40C84D21922B3">
    <w:name w:val="2A1D69C2154448198AF40C84D21922B3"/>
    <w:rsid w:val="005B632D"/>
  </w:style>
  <w:style w:type="paragraph" w:customStyle="1" w:styleId="DFCAC04C21744768AACB353DBC379488">
    <w:name w:val="DFCAC04C21744768AACB353DBC379488"/>
    <w:rsid w:val="005B632D"/>
  </w:style>
  <w:style w:type="paragraph" w:customStyle="1" w:styleId="DA1D178B9EA145BEA9F5BFAD71E47BCE">
    <w:name w:val="DA1D178B9EA145BEA9F5BFAD71E47BCE"/>
    <w:rsid w:val="005B632D"/>
  </w:style>
  <w:style w:type="paragraph" w:customStyle="1" w:styleId="657738BBD0274510A681C2B0EB71F48C">
    <w:name w:val="657738BBD0274510A681C2B0EB71F48C"/>
    <w:rsid w:val="005B632D"/>
  </w:style>
  <w:style w:type="paragraph" w:customStyle="1" w:styleId="714CD684A4DA4A6BA510B8C406C79B9F">
    <w:name w:val="714CD684A4DA4A6BA510B8C406C79B9F"/>
    <w:rsid w:val="005B632D"/>
  </w:style>
  <w:style w:type="paragraph" w:customStyle="1" w:styleId="2969A205857F47DEA42F0A769E842B24">
    <w:name w:val="2969A205857F47DEA42F0A769E842B24"/>
    <w:rsid w:val="005B632D"/>
  </w:style>
  <w:style w:type="paragraph" w:customStyle="1" w:styleId="6D8D0C6CAAD8440B87065128BB67FF2A">
    <w:name w:val="6D8D0C6CAAD8440B87065128BB67FF2A"/>
    <w:rsid w:val="005B632D"/>
  </w:style>
  <w:style w:type="paragraph" w:customStyle="1" w:styleId="08A4F81DBB1F4C539F8B8025C7B6AD56">
    <w:name w:val="08A4F81DBB1F4C539F8B8025C7B6AD56"/>
    <w:rsid w:val="005B632D"/>
  </w:style>
  <w:style w:type="paragraph" w:customStyle="1" w:styleId="2E6C7E8B460A4F4B87064944CFC5376F">
    <w:name w:val="2E6C7E8B460A4F4B87064944CFC5376F"/>
    <w:rsid w:val="005B632D"/>
  </w:style>
  <w:style w:type="paragraph" w:customStyle="1" w:styleId="7805B6AC9F564078AB462BCB4D554E91">
    <w:name w:val="7805B6AC9F564078AB462BCB4D554E91"/>
    <w:rsid w:val="005B632D"/>
  </w:style>
  <w:style w:type="paragraph" w:customStyle="1" w:styleId="37A47AFE953C4275B91B107B54F07E29">
    <w:name w:val="37A47AFE953C4275B91B107B54F07E29"/>
    <w:rsid w:val="005B632D"/>
  </w:style>
  <w:style w:type="paragraph" w:customStyle="1" w:styleId="FB9E3762CBDB425CB9F4757E303FF87B">
    <w:name w:val="FB9E3762CBDB425CB9F4757E303FF87B"/>
    <w:rsid w:val="005B632D"/>
  </w:style>
  <w:style w:type="paragraph" w:customStyle="1" w:styleId="9AEDE85CEA28420292AEFF7B045F04D2">
    <w:name w:val="9AEDE85CEA28420292AEFF7B045F04D2"/>
    <w:rsid w:val="005B632D"/>
  </w:style>
  <w:style w:type="paragraph" w:customStyle="1" w:styleId="1D40B7DAFE784D0EB46C3241394721F4">
    <w:name w:val="1D40B7DAFE784D0EB46C3241394721F4"/>
    <w:rsid w:val="005B632D"/>
  </w:style>
  <w:style w:type="paragraph" w:customStyle="1" w:styleId="DC09C277E3D34AFF9052F2AB7FCCCA19">
    <w:name w:val="DC09C277E3D34AFF9052F2AB7FCCCA19"/>
    <w:rsid w:val="005B63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35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Pamela Stewart</cp:lastModifiedBy>
  <cp:revision>28</cp:revision>
  <dcterms:created xsi:type="dcterms:W3CDTF">2024-11-02T20:19:00Z</dcterms:created>
  <dcterms:modified xsi:type="dcterms:W3CDTF">2024-11-16T16:04:00Z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